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Отчёт Чигирёвского СДК за период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со 2 ноября по 7 ноября.</w:t>
      </w:r>
    </w:p>
    <w:p w:rsidR="009F361A" w:rsidRPr="00F67EB3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2 ноября провели трудо – спортивный марафон.</w:t>
      </w:r>
    </w:p>
    <w:p w:rsidR="009F361A" w:rsidRPr="00F67EB3" w:rsidRDefault="009F361A" w:rsidP="00780FE0">
      <w:pPr>
        <w:rPr>
          <w:b/>
          <w:sz w:val="22"/>
          <w:szCs w:val="22"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   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Библиотекарь Рожкова Л.Ю., зав. СДК Рябченко Е.Г.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 xml:space="preserve">Вместе с детьми приводили в порядок детскую площадку. </w:t>
      </w:r>
    </w:p>
    <w:p w:rsidR="009F361A" w:rsidRDefault="009F361A" w:rsidP="00780FE0">
      <w:pPr>
        <w:rPr>
          <w:sz w:val="40"/>
          <w:szCs w:val="40"/>
        </w:rPr>
      </w:pPr>
    </w:p>
    <w:p w:rsidR="009F361A" w:rsidRDefault="009F361A" w:rsidP="00780FE0">
      <w:pPr>
        <w:rPr>
          <w:sz w:val="40"/>
          <w:szCs w:val="40"/>
        </w:rPr>
      </w:pPr>
    </w:p>
    <w:p w:rsidR="009F361A" w:rsidRDefault="009F361A" w:rsidP="00780FE0">
      <w:pPr>
        <w:rPr>
          <w:sz w:val="40"/>
          <w:szCs w:val="40"/>
        </w:rPr>
      </w:pPr>
    </w:p>
    <w:p w:rsidR="009F361A" w:rsidRDefault="009F361A" w:rsidP="00780FE0">
      <w:pPr>
        <w:rPr>
          <w:sz w:val="40"/>
          <w:szCs w:val="40"/>
        </w:rPr>
      </w:pPr>
      <w:r w:rsidRPr="00BB73B3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0.5pt;height:259.5pt;visibility:visible">
            <v:imagedata r:id="rId4" o:title=""/>
          </v:shape>
        </w:pict>
      </w:r>
    </w:p>
    <w:p w:rsidR="009F361A" w:rsidRDefault="009F361A" w:rsidP="00780FE0">
      <w:pPr>
        <w:rPr>
          <w:sz w:val="40"/>
          <w:szCs w:val="40"/>
        </w:rPr>
      </w:pPr>
    </w:p>
    <w:p w:rsidR="009F361A" w:rsidRDefault="009F361A" w:rsidP="00780FE0">
      <w:pPr>
        <w:rPr>
          <w:sz w:val="40"/>
          <w:szCs w:val="40"/>
        </w:rPr>
      </w:pP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Совместно с трудовым марафоном,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Провели «Весёлые старты»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Победители и участники получили сладкий приз.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Во время отдыха подкреплялись горячим чаем.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 xml:space="preserve">4 ноября знакомим детей с выставкой 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«Бабушкин рушник»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5 ноября музыкальная викторина «Осенний огород»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Дети под музыку передают корзину с загадками и вопросами. Останавливается музыка загадывается загадка участнику на ком остановилась музыка.</w:t>
      </w:r>
    </w:p>
    <w:p w:rsidR="009F361A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6 ноября Конкурс рисунка «Осенние мотивы»</w:t>
      </w:r>
    </w:p>
    <w:p w:rsidR="009F361A" w:rsidRPr="00F67EB3" w:rsidRDefault="009F361A" w:rsidP="00780FE0">
      <w:pPr>
        <w:rPr>
          <w:sz w:val="40"/>
          <w:szCs w:val="40"/>
        </w:rPr>
      </w:pPr>
      <w:r>
        <w:rPr>
          <w:sz w:val="40"/>
          <w:szCs w:val="40"/>
        </w:rPr>
        <w:t>7 ноября Игровой марафон. Шашки.космобой.</w:t>
      </w:r>
      <w:bookmarkStart w:id="0" w:name="_GoBack"/>
      <w:bookmarkEnd w:id="0"/>
    </w:p>
    <w:p w:rsidR="009F361A" w:rsidRDefault="009F361A" w:rsidP="00780FE0"/>
    <w:p w:rsidR="009F361A" w:rsidRPr="00DA27AA" w:rsidRDefault="009F361A" w:rsidP="002206AA">
      <w:pPr>
        <w:rPr>
          <w:sz w:val="36"/>
          <w:szCs w:val="36"/>
        </w:rPr>
      </w:pPr>
    </w:p>
    <w:p w:rsidR="009F361A" w:rsidRPr="0056199E" w:rsidRDefault="009F361A" w:rsidP="002206AA">
      <w:pPr>
        <w:rPr>
          <w:sz w:val="32"/>
          <w:szCs w:val="32"/>
        </w:rPr>
      </w:pPr>
      <w:r w:rsidRPr="0056199E">
        <w:rPr>
          <w:sz w:val="32"/>
          <w:szCs w:val="32"/>
        </w:rPr>
        <w:tab/>
        <w:t xml:space="preserve">                  </w:t>
      </w:r>
      <w:r w:rsidRPr="0056199E">
        <w:rPr>
          <w:sz w:val="32"/>
          <w:szCs w:val="32"/>
        </w:rPr>
        <w:tab/>
      </w:r>
    </w:p>
    <w:p w:rsidR="009F361A" w:rsidRPr="00780FE0" w:rsidRDefault="009F361A">
      <w:pPr>
        <w:rPr>
          <w:sz w:val="20"/>
          <w:szCs w:val="20"/>
        </w:rPr>
      </w:pPr>
      <w:r>
        <w:tab/>
      </w:r>
      <w:r>
        <w:tab/>
      </w:r>
      <w:r w:rsidRPr="00BB73B3">
        <w:rPr>
          <w:noProof/>
          <w:lang w:eastAsia="ru-RU"/>
        </w:rPr>
        <w:pict>
          <v:shape id="Рисунок 2" o:spid="_x0000_i1026" type="#_x0000_t75" style="width:460.5pt;height:259.5pt;visibility:visible">
            <v:imagedata r:id="rId5" o:title=""/>
          </v:shape>
        </w:pict>
      </w:r>
      <w:r>
        <w:tab/>
      </w:r>
      <w:r w:rsidRPr="00BB73B3">
        <w:rPr>
          <w:noProof/>
          <w:lang w:eastAsia="ru-RU"/>
        </w:rPr>
        <w:pict>
          <v:shape id="Рисунок 3" o:spid="_x0000_i1027" type="#_x0000_t75" style="width:460.5pt;height:259.5pt;visibility:visible">
            <v:imagedata r:id="rId6" o:title=""/>
          </v:shape>
        </w:pict>
      </w:r>
      <w:r>
        <w:t xml:space="preserve">                     </w:t>
      </w:r>
      <w:r>
        <w:rPr>
          <w:sz w:val="22"/>
          <w:szCs w:val="22"/>
        </w:rPr>
        <w:tab/>
      </w:r>
      <w:r w:rsidRPr="00BB73B3">
        <w:rPr>
          <w:noProof/>
          <w:lang w:eastAsia="ru-RU"/>
        </w:rPr>
        <w:pict>
          <v:shape id="Рисунок 8" o:spid="_x0000_i1028" type="#_x0000_t75" style="width:460.5pt;height:259.5pt;visibility:visible">
            <v:imagedata r:id="rId7" o:title=""/>
          </v:shape>
        </w:pict>
      </w:r>
      <w:r w:rsidRPr="00BB73B3">
        <w:rPr>
          <w:noProof/>
          <w:lang w:eastAsia="ru-RU"/>
        </w:rPr>
        <w:pict>
          <v:shape id="Рисунок 13" o:spid="_x0000_i1029" type="#_x0000_t75" style="width:460.5pt;height:259.5pt;visibility:visible">
            <v:imagedata r:id="rId8" o:title=""/>
          </v:shape>
        </w:pict>
      </w:r>
      <w:r w:rsidRPr="00BB73B3">
        <w:rPr>
          <w:noProof/>
          <w:lang w:eastAsia="ru-RU"/>
        </w:rPr>
        <w:pict>
          <v:shape id="Рисунок 11" o:spid="_x0000_i1030" type="#_x0000_t75" style="width:460.5pt;height:259.5pt;visibility:visible">
            <v:imagedata r:id="rId9" o:title=""/>
          </v:shape>
        </w:pict>
      </w:r>
      <w:r w:rsidRPr="00BB73B3">
        <w:rPr>
          <w:noProof/>
          <w:lang w:eastAsia="ru-RU"/>
        </w:rPr>
        <w:pict>
          <v:shape id="Рисунок 10" o:spid="_x0000_i1031" type="#_x0000_t75" style="width:468pt;height:263.25pt;visibility:visible">
            <v:imagedata r:id="rId10" o:title=""/>
          </v:shape>
        </w:pict>
      </w:r>
      <w:r w:rsidRPr="00BB73B3">
        <w:rPr>
          <w:noProof/>
          <w:lang w:eastAsia="ru-RU"/>
        </w:rPr>
        <w:pict>
          <v:shape id="Рисунок 12" o:spid="_x0000_i1032" type="#_x0000_t75" style="width:405pt;height:10in;visibility:visible">
            <v:imagedata r:id="rId11" o:title=""/>
          </v:shape>
        </w:pict>
      </w:r>
      <w:r w:rsidRPr="00BB73B3">
        <w:rPr>
          <w:noProof/>
          <w:lang w:eastAsia="ru-RU"/>
        </w:rPr>
        <w:pict>
          <v:shape id="Рисунок 9" o:spid="_x0000_i1033" type="#_x0000_t75" style="width:468pt;height:263.25pt;visibility:visible">
            <v:imagedata r:id="rId12" o:title=""/>
          </v:shape>
        </w:pict>
      </w:r>
    </w:p>
    <w:sectPr w:rsidR="009F361A" w:rsidRPr="00780FE0" w:rsidSect="00604D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80FE0"/>
    <w:rsid w:val="000878F3"/>
    <w:rsid w:val="0021392D"/>
    <w:rsid w:val="002206AA"/>
    <w:rsid w:val="002C70A4"/>
    <w:rsid w:val="003278AE"/>
    <w:rsid w:val="004055BE"/>
    <w:rsid w:val="004D408B"/>
    <w:rsid w:val="00506174"/>
    <w:rsid w:val="0056199E"/>
    <w:rsid w:val="005F4149"/>
    <w:rsid w:val="00604D44"/>
    <w:rsid w:val="00680B16"/>
    <w:rsid w:val="006E58C5"/>
    <w:rsid w:val="00753AFD"/>
    <w:rsid w:val="00780FE0"/>
    <w:rsid w:val="0079062C"/>
    <w:rsid w:val="007972EA"/>
    <w:rsid w:val="008D584B"/>
    <w:rsid w:val="009C3CFA"/>
    <w:rsid w:val="009F361A"/>
    <w:rsid w:val="00B77CDD"/>
    <w:rsid w:val="00BB73B3"/>
    <w:rsid w:val="00BF038A"/>
    <w:rsid w:val="00C97767"/>
    <w:rsid w:val="00DA27AA"/>
    <w:rsid w:val="00E32CCC"/>
    <w:rsid w:val="00F67EB3"/>
    <w:rsid w:val="00F94C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0FE0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680B1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6A39"/>
    <w:rPr>
      <w:rFonts w:ascii="Times New Roman" w:eastAsia="Times New Roman" w:hAnsi="Times New Roman"/>
      <w:sz w:val="0"/>
      <w:szCs w:val="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68</TotalTime>
  <Pages>6</Pages>
  <Words>113</Words>
  <Characters>646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User</cp:lastModifiedBy>
  <cp:revision>9</cp:revision>
  <cp:lastPrinted>2021-11-12T09:07:00Z</cp:lastPrinted>
  <dcterms:created xsi:type="dcterms:W3CDTF">2020-06-17T06:24:00Z</dcterms:created>
  <dcterms:modified xsi:type="dcterms:W3CDTF">2021-11-12T09:09:00Z</dcterms:modified>
</cp:coreProperties>
</file>